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485"/>
      </w:tblGrid>
      <w:tr w:rsidR="00582751" w14:paraId="3167A4B1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3D64" w14:textId="77777777" w:rsidR="00582751" w:rsidRDefault="00582751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0726EEB0" w14:textId="77777777" w:rsidR="00582751" w:rsidRDefault="00000000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OBRAZAC ZA SUDJELOVANJE U SAVJETOVANJU S JAVNOŠĆU</w:t>
            </w:r>
          </w:p>
          <w:p w14:paraId="7B9F82BE" w14:textId="77777777" w:rsidR="00582751" w:rsidRDefault="00582751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582751" w14:paraId="20C311BF" w14:textId="77777777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E2E7" w14:textId="77777777" w:rsidR="00582751" w:rsidRDefault="00000000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Naziv akta/dokumenta za koji se provodi savjetovanje:</w:t>
            </w:r>
          </w:p>
          <w:p w14:paraId="787EB87E" w14:textId="77777777" w:rsidR="00582751" w:rsidRDefault="00000000">
            <w:pPr>
              <w:pStyle w:val="Bezproreda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Odluka o izmjenama Odluke o ostvarivanju prava na dar za novorođeno dijete u Gradu Dubrovniku</w:t>
            </w:r>
          </w:p>
          <w:p w14:paraId="3078AE4A" w14:textId="77777777" w:rsidR="00582751" w:rsidRDefault="00582751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582751" w14:paraId="06A7B7BF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7D16" w14:textId="77777777" w:rsidR="00582751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 xml:space="preserve">Nositelj izrade akta/dokumenta: </w:t>
            </w:r>
            <w:r>
              <w:rPr>
                <w:rFonts w:ascii="Arial" w:eastAsia="Times New Roman" w:hAnsi="Arial" w:cs="Arial"/>
                <w:lang w:eastAsia="hr-HR"/>
              </w:rPr>
              <w:t xml:space="preserve">Grad Dubrovnik – Upravni odjel za </w:t>
            </w:r>
            <w:proofErr w:type="spellStart"/>
            <w:r>
              <w:rPr>
                <w:rFonts w:ascii="Arial" w:eastAsia="Times New Roman" w:hAnsi="Arial" w:cs="Arial"/>
                <w:lang w:eastAsia="hr-HR"/>
              </w:rPr>
              <w:t>obrazovanje,socijalnu</w:t>
            </w:r>
            <w:proofErr w:type="spellEnd"/>
            <w:r>
              <w:rPr>
                <w:rFonts w:ascii="Arial" w:eastAsia="Times New Roman" w:hAnsi="Arial" w:cs="Arial"/>
                <w:lang w:eastAsia="hr-HR"/>
              </w:rPr>
              <w:t xml:space="preserve"> skrb i civilno društvo</w:t>
            </w:r>
          </w:p>
        </w:tc>
      </w:tr>
      <w:tr w:rsidR="00582751" w14:paraId="5D0F4544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CC83" w14:textId="77777777" w:rsidR="00582751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Početak savjetovanja: 9. listopada 2026.</w:t>
            </w:r>
          </w:p>
          <w:p w14:paraId="2FF2AB49" w14:textId="77777777" w:rsidR="00582751" w:rsidRDefault="00582751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1E65D" w14:textId="77777777" w:rsidR="00582751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Završetak savjetovanja: 9. studenog 2026.</w:t>
            </w:r>
          </w:p>
        </w:tc>
      </w:tr>
      <w:tr w:rsidR="00582751" w14:paraId="74C8B107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1267C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18E224A" w14:textId="77777777" w:rsidR="00582751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Podnositelj prijedloga i mišljenja (ime i prezime fizičke osobe, odnosno naziv pravne osobe za koju se podnosi prijedlog/mišljenje)</w:t>
            </w:r>
          </w:p>
          <w:p w14:paraId="34C6300C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1AEC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2DCB8C0E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582751" w14:paraId="2686FAEA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3F5F" w14:textId="77777777" w:rsidR="00582751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Interes, odnosno kategorija i brojnost korisnika koje predstavlja (građani, udruge, broj članova udruge, poduzetnici…)</w:t>
            </w:r>
          </w:p>
          <w:p w14:paraId="6C57F3A7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4D33" w14:textId="77777777" w:rsidR="00582751" w:rsidRDefault="00582751">
            <w:pPr>
              <w:pStyle w:val="xxmsonormal"/>
              <w:rPr>
                <w:rFonts w:ascii="Arial" w:eastAsia="Times New Roman" w:hAnsi="Arial" w:cs="Arial"/>
                <w:i/>
              </w:rPr>
            </w:pPr>
          </w:p>
          <w:p w14:paraId="693D56FF" w14:textId="77777777" w:rsidR="00582751" w:rsidRDefault="00582751">
            <w:pPr>
              <w:autoSpaceDE w:val="0"/>
              <w:spacing w:after="0"/>
              <w:ind w:firstLine="708"/>
              <w:jc w:val="both"/>
              <w:rPr>
                <w:rFonts w:ascii="Arial" w:eastAsia="Times New Roman" w:hAnsi="Arial" w:cs="Arial"/>
                <w:lang w:eastAsia="hr-HR"/>
              </w:rPr>
            </w:pPr>
          </w:p>
          <w:p w14:paraId="713F5AB0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582751" w14:paraId="1FEE1DE8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4A8EB" w14:textId="77777777" w:rsidR="00582751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 osobe koja je sastavila primjedbe ili osobe ovlaštene za zastupanje pravne osobe</w:t>
            </w:r>
          </w:p>
          <w:p w14:paraId="01E104E9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0156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582751" w14:paraId="5FF22873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E19B6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0B2D1916" w14:textId="77777777" w:rsidR="00582751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Načelni prijedlozi i mišljenje na nacrt akta ili dokumenta</w:t>
            </w:r>
          </w:p>
          <w:p w14:paraId="5C281CC9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09E522EA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20F5" w14:textId="77777777" w:rsidR="00582751" w:rsidRDefault="00582751">
            <w:pPr>
              <w:pStyle w:val="xxmsonormal"/>
              <w:rPr>
                <w:rFonts w:ascii="Arial" w:eastAsia="Times New Roman" w:hAnsi="Arial" w:cs="Arial"/>
              </w:rPr>
            </w:pPr>
          </w:p>
        </w:tc>
      </w:tr>
      <w:tr w:rsidR="00582751" w14:paraId="794D3C09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6AE9F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63660AB6" w14:textId="77777777" w:rsidR="00582751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Primjedbe na pojedine članke ili dijelove nacrta akta ili dokumenta</w:t>
            </w:r>
          </w:p>
          <w:p w14:paraId="5CB5D91C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4756DDB7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8773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582751" w14:paraId="5D1F6ABE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2FBD" w14:textId="77777777" w:rsidR="00582751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Datum dostavljanja prijedloga i mišljenja</w:t>
            </w:r>
          </w:p>
          <w:p w14:paraId="190532EA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F8E5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582751" w14:paraId="271499A0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D71D" w14:textId="77777777" w:rsidR="00582751" w:rsidRDefault="00582751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009F3015" w14:textId="77777777" w:rsidR="00582751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Popunjeni obrazac dostaviti na e-mail adresu: </w:t>
            </w:r>
            <w:hyperlink r:id="rId6" w:history="1">
              <w:r>
                <w:rPr>
                  <w:rStyle w:val="Hiperveza"/>
                  <w:rFonts w:ascii="Arial" w:eastAsia="Times New Roman" w:hAnsi="Arial" w:cs="Arial"/>
                  <w:lang w:eastAsia="hr-HR"/>
                </w:rPr>
                <w:t>kmatusko@dubrovnik.hr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 xml:space="preserve"> s naznakom, </w:t>
            </w:r>
          </w:p>
          <w:p w14:paraId="7604401C" w14:textId="77777777" w:rsidR="00582751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 </w:t>
            </w:r>
            <w:r>
              <w:rPr>
                <w:rFonts w:ascii="Arial" w:hAnsi="Arial" w:cs="Arial"/>
              </w:rPr>
              <w:t>„ javno savjetovanje-</w:t>
            </w:r>
            <w:r>
              <w:rPr>
                <w:rFonts w:ascii="Arial" w:hAnsi="Arial" w:cs="Arial"/>
                <w:bCs/>
              </w:rPr>
              <w:t xml:space="preserve"> Odluka o ostvarivanju prava na dar za novorođeno dijete u Gradu </w:t>
            </w:r>
            <w:proofErr w:type="spellStart"/>
            <w:r>
              <w:rPr>
                <w:rFonts w:ascii="Arial" w:hAnsi="Arial" w:cs="Arial"/>
                <w:bCs/>
              </w:rPr>
              <w:t>Dubrovniku</w:t>
            </w:r>
            <w:r>
              <w:rPr>
                <w:rFonts w:ascii="Arial" w:hAnsi="Arial" w:cs="Arial"/>
              </w:rPr>
              <w:t>“</w:t>
            </w:r>
            <w:r>
              <w:rPr>
                <w:rFonts w:ascii="Arial" w:eastAsia="Times New Roman" w:hAnsi="Arial" w:cs="Arial"/>
                <w:lang w:eastAsia="hr-HR"/>
              </w:rPr>
              <w:t>zaključno</w:t>
            </w:r>
            <w:proofErr w:type="spellEnd"/>
            <w:r>
              <w:rPr>
                <w:rFonts w:ascii="Arial" w:eastAsia="Times New Roman" w:hAnsi="Arial" w:cs="Arial"/>
                <w:lang w:eastAsia="hr-HR"/>
              </w:rPr>
              <w:t xml:space="preserve"> do 9. studenog 2026</w:t>
            </w:r>
            <w:r>
              <w:rPr>
                <w:rFonts w:ascii="Arial" w:eastAsia="Times New Roman" w:hAnsi="Arial" w:cs="Arial"/>
                <w:b/>
                <w:lang w:eastAsia="hr-HR"/>
              </w:rPr>
              <w:t>. do 12 sati!</w:t>
            </w:r>
          </w:p>
          <w:p w14:paraId="1C1C7201" w14:textId="77777777" w:rsidR="00582751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7" w:history="1">
              <w:r>
                <w:rPr>
                  <w:rStyle w:val="Hiperveza"/>
                  <w:rFonts w:ascii="Arial" w:eastAsia="Times New Roman" w:hAnsi="Arial" w:cs="Arial"/>
                  <w:lang w:eastAsia="hr-HR"/>
                </w:rPr>
                <w:t>https://www.dubrovnik.hr/savjetovanje-s-javnoscu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>.</w:t>
            </w:r>
          </w:p>
          <w:p w14:paraId="0A4E4ABC" w14:textId="77777777" w:rsidR="00582751" w:rsidRDefault="00000000">
            <w:pPr>
              <w:shd w:val="clear" w:color="auto" w:fill="D0CECE"/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Ukoliko ne želite da vaši osobni podaci (ime i prezime) budu javno objavljeni molimo da to posebno istaknete pri slanju obrasca.</w:t>
            </w:r>
          </w:p>
          <w:p w14:paraId="7895D4E0" w14:textId="77777777" w:rsidR="00582751" w:rsidRDefault="00582751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5C565987" w14:textId="77777777" w:rsidR="00582751" w:rsidRDefault="00582751"/>
    <w:sectPr w:rsidR="00582751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762FD" w14:textId="77777777" w:rsidR="00565634" w:rsidRDefault="00565634">
      <w:pPr>
        <w:spacing w:after="0"/>
      </w:pPr>
      <w:r>
        <w:separator/>
      </w:r>
    </w:p>
  </w:endnote>
  <w:endnote w:type="continuationSeparator" w:id="0">
    <w:p w14:paraId="1E537C7D" w14:textId="77777777" w:rsidR="00565634" w:rsidRDefault="005656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8952" w14:textId="77777777" w:rsidR="00565634" w:rsidRDefault="0056563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39981AA" w14:textId="77777777" w:rsidR="00565634" w:rsidRDefault="005656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82751"/>
    <w:rsid w:val="00565634"/>
    <w:rsid w:val="00582751"/>
    <w:rsid w:val="007B63CA"/>
    <w:rsid w:val="00CE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E2637"/>
  <w15:docId w15:val="{E2EF1E14-5994-4547-9778-F5918EC8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pacing w:after="0"/>
      <w:textAlignment w:val="auto"/>
    </w:pPr>
  </w:style>
  <w:style w:type="paragraph" w:customStyle="1" w:styleId="xxmsonormal">
    <w:name w:val="x_xmsonormal"/>
    <w:basedOn w:val="Normal"/>
    <w:pPr>
      <w:spacing w:after="0"/>
    </w:pPr>
    <w:rPr>
      <w:rFonts w:cs="Calibri"/>
      <w:lang w:eastAsia="hr-HR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ubrovnik.hr/savjetovanje-s-javnosc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atusko@dubrovni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Marita Daničić</dc:creator>
  <cp:lastModifiedBy>Grad Dubrovnik</cp:lastModifiedBy>
  <cp:revision>2</cp:revision>
  <cp:lastPrinted>2024-09-11T13:06:00Z</cp:lastPrinted>
  <dcterms:created xsi:type="dcterms:W3CDTF">2026-10-09T12:58:00Z</dcterms:created>
  <dcterms:modified xsi:type="dcterms:W3CDTF">2026-10-09T12:58:00Z</dcterms:modified>
</cp:coreProperties>
</file>