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485"/>
      </w:tblGrid>
      <w:tr w:rsidR="00495377" w14:paraId="296CAC3C" w14:textId="77777777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FD000" w14:textId="77777777" w:rsidR="00495377" w:rsidRDefault="00495377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  <w:p w14:paraId="420B5229" w14:textId="77777777" w:rsidR="00495377" w:rsidRDefault="00000000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OBRAZAC ZA SUDJELOVANJE U SAVJETOVANJU S JAVNOŠĆU</w:t>
            </w:r>
          </w:p>
          <w:p w14:paraId="475BD7A5" w14:textId="77777777" w:rsidR="00495377" w:rsidRDefault="00495377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495377" w14:paraId="4804DD6F" w14:textId="77777777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44BA" w14:textId="77777777" w:rsidR="00495377" w:rsidRDefault="00000000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>
              <w:rPr>
                <w:rFonts w:ascii="Arial" w:eastAsia="Times New Roman" w:hAnsi="Arial" w:cs="Arial"/>
                <w:b/>
                <w:lang w:eastAsia="hr-HR"/>
              </w:rPr>
              <w:t>Naziv akta/dokumenta za koji se provodi savjetovanje:</w:t>
            </w:r>
          </w:p>
          <w:p w14:paraId="43115F9F" w14:textId="77777777" w:rsidR="00495377" w:rsidRDefault="00000000">
            <w:pPr>
              <w:pStyle w:val="Bezproreda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Odluka o izmjenama Odluke o ostvarivanju prava na subvenciju troškova najma stana samcima i obiteljima slabijeg materijalnog statusa</w:t>
            </w:r>
          </w:p>
          <w:p w14:paraId="0C8E3E9E" w14:textId="77777777" w:rsidR="00495377" w:rsidRDefault="00495377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495377" w14:paraId="5A991486" w14:textId="77777777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FC157" w14:textId="77777777" w:rsidR="00495377" w:rsidRDefault="00000000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 xml:space="preserve">Nositelj izrade akta/dokumenta: </w:t>
            </w:r>
            <w:r>
              <w:rPr>
                <w:rFonts w:ascii="Arial" w:eastAsia="Times New Roman" w:hAnsi="Arial" w:cs="Arial"/>
                <w:lang w:eastAsia="hr-HR"/>
              </w:rPr>
              <w:t>Grad Dubrovnik – Upravni odjel za obrazovanje,socijalnu skrb i civilno društvo</w:t>
            </w:r>
          </w:p>
        </w:tc>
      </w:tr>
      <w:tr w:rsidR="00495377" w14:paraId="115950F1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54481" w14:textId="77777777" w:rsidR="00495377" w:rsidRDefault="00000000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>Početak savjetovanja: 9. listopada 2026.</w:t>
            </w:r>
          </w:p>
          <w:p w14:paraId="6E11CAF3" w14:textId="77777777" w:rsidR="00495377" w:rsidRDefault="00495377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3AE0F" w14:textId="77777777" w:rsidR="00495377" w:rsidRDefault="00000000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>Završetak savjetovanja: 9. studenog 2026.</w:t>
            </w:r>
          </w:p>
        </w:tc>
      </w:tr>
      <w:tr w:rsidR="00495377" w14:paraId="07BF3DA8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2D8B6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78C08991" w14:textId="77777777" w:rsidR="00495377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Podnositelj prijedloga i mišljenja (ime i prezime fizičke osobe, odnosno naziv pravne osobe za koju se podnosi prijedlog/mišljenje)</w:t>
            </w:r>
          </w:p>
          <w:p w14:paraId="0D6A7C82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75261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6A603431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495377" w14:paraId="5A8E37BD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D0130" w14:textId="77777777" w:rsidR="00495377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Interes, odnosno kategorija i brojnost korisnika koje predstavlja (građani, udruge, broj članova udruge, poduzetnici…)</w:t>
            </w:r>
          </w:p>
          <w:p w14:paraId="5E138041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1415" w14:textId="77777777" w:rsidR="00495377" w:rsidRDefault="00495377">
            <w:pPr>
              <w:pStyle w:val="xxmsonormal"/>
              <w:rPr>
                <w:rFonts w:ascii="Arial" w:eastAsia="Times New Roman" w:hAnsi="Arial" w:cs="Arial"/>
                <w:i/>
              </w:rPr>
            </w:pPr>
          </w:p>
          <w:p w14:paraId="0F0B34A3" w14:textId="77777777" w:rsidR="00495377" w:rsidRDefault="00495377">
            <w:pPr>
              <w:autoSpaceDE w:val="0"/>
              <w:spacing w:after="0"/>
              <w:ind w:firstLine="708"/>
              <w:jc w:val="both"/>
              <w:rPr>
                <w:rFonts w:ascii="Arial" w:eastAsia="Times New Roman" w:hAnsi="Arial" w:cs="Arial"/>
                <w:lang w:eastAsia="hr-HR"/>
              </w:rPr>
            </w:pPr>
          </w:p>
          <w:p w14:paraId="3BEEFDDF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495377" w14:paraId="46098062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D44CC" w14:textId="77777777" w:rsidR="00495377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Ime i prezime osobe koja je sastavila primjedbe ili osobe ovlaštene za zastupanje pravne osobe</w:t>
            </w:r>
          </w:p>
          <w:p w14:paraId="3B45189B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DCB9F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495377" w14:paraId="3FB03C44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EFF79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09EBB6ED" w14:textId="77777777" w:rsidR="00495377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Načelni prijedlozi i mišljenje na nacrt akta ili dokumenta</w:t>
            </w:r>
          </w:p>
          <w:p w14:paraId="32D56037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3ED8E7B6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E00C5" w14:textId="77777777" w:rsidR="00495377" w:rsidRDefault="00495377">
            <w:pPr>
              <w:pStyle w:val="xxmsonormal"/>
              <w:rPr>
                <w:rFonts w:ascii="Arial" w:eastAsia="Times New Roman" w:hAnsi="Arial" w:cs="Arial"/>
              </w:rPr>
            </w:pPr>
          </w:p>
        </w:tc>
      </w:tr>
      <w:tr w:rsidR="00495377" w14:paraId="2594D0F7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4C71B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3D573ECF" w14:textId="77777777" w:rsidR="00495377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Primjedbe na pojedine članke ili dijelove nacrta akta ili dokumenta</w:t>
            </w:r>
          </w:p>
          <w:p w14:paraId="57116988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520A7A8B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C152A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495377" w14:paraId="133814B1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4C00" w14:textId="77777777" w:rsidR="00495377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Datum dostavljanja prijedloga i mišljenja</w:t>
            </w:r>
          </w:p>
          <w:p w14:paraId="6D6D85A5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D0F7E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495377" w14:paraId="328525C8" w14:textId="77777777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7B74" w14:textId="77777777" w:rsidR="00495377" w:rsidRDefault="00495377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  <w:p w14:paraId="3452F0FA" w14:textId="77777777" w:rsidR="00495377" w:rsidRDefault="00000000">
            <w:pPr>
              <w:shd w:val="clear" w:color="auto" w:fill="D0CECE"/>
              <w:spacing w:after="0"/>
            </w:pPr>
            <w:r>
              <w:rPr>
                <w:rFonts w:ascii="Arial" w:eastAsia="Times New Roman" w:hAnsi="Arial" w:cs="Arial"/>
                <w:lang w:eastAsia="hr-HR"/>
              </w:rPr>
              <w:t xml:space="preserve">Popunjeni obrazac dostaviti na e-mail adresu: </w:t>
            </w:r>
            <w:hyperlink r:id="rId6" w:history="1">
              <w:r>
                <w:rPr>
                  <w:rStyle w:val="Hiperveza"/>
                  <w:rFonts w:ascii="Arial" w:eastAsia="Times New Roman" w:hAnsi="Arial" w:cs="Arial"/>
                  <w:lang w:eastAsia="hr-HR"/>
                </w:rPr>
                <w:t>kmatusko@dubrovnik.hr</w:t>
              </w:r>
            </w:hyperlink>
            <w:r>
              <w:rPr>
                <w:rFonts w:ascii="Arial" w:eastAsia="Times New Roman" w:hAnsi="Arial" w:cs="Arial"/>
                <w:lang w:eastAsia="hr-HR"/>
              </w:rPr>
              <w:t xml:space="preserve"> s naznakom, </w:t>
            </w:r>
          </w:p>
          <w:p w14:paraId="6CF36682" w14:textId="77777777" w:rsidR="00495377" w:rsidRDefault="00000000">
            <w:pPr>
              <w:shd w:val="clear" w:color="auto" w:fill="D0CECE"/>
              <w:spacing w:after="0"/>
            </w:pPr>
            <w:r>
              <w:rPr>
                <w:rFonts w:ascii="Arial" w:eastAsia="Times New Roman" w:hAnsi="Arial" w:cs="Arial"/>
                <w:lang w:eastAsia="hr-HR"/>
              </w:rPr>
              <w:t xml:space="preserve"> </w:t>
            </w:r>
            <w:r>
              <w:rPr>
                <w:rFonts w:ascii="Arial" w:hAnsi="Arial" w:cs="Arial"/>
              </w:rPr>
              <w:t>„ javno savjetovanje- Odluka o ostvarivanju prava na subvenciju troškova najma stana samcima i obiteljima slabijeg materijalog statusa.“</w:t>
            </w:r>
            <w:r>
              <w:rPr>
                <w:rFonts w:ascii="Arial" w:eastAsia="Times New Roman" w:hAnsi="Arial" w:cs="Arial"/>
                <w:lang w:eastAsia="hr-HR"/>
              </w:rPr>
              <w:t>zaključno do 9. studenog 2026</w:t>
            </w:r>
            <w:r>
              <w:rPr>
                <w:rFonts w:ascii="Arial" w:eastAsia="Times New Roman" w:hAnsi="Arial" w:cs="Arial"/>
                <w:b/>
                <w:lang w:eastAsia="hr-HR"/>
              </w:rPr>
              <w:t>. do 12 sati!</w:t>
            </w:r>
          </w:p>
          <w:p w14:paraId="50B07233" w14:textId="77777777" w:rsidR="00495377" w:rsidRDefault="00000000">
            <w:pPr>
              <w:shd w:val="clear" w:color="auto" w:fill="D0CECE"/>
              <w:spacing w:after="0"/>
            </w:pPr>
            <w:r>
              <w:rPr>
                <w:rFonts w:ascii="Arial" w:eastAsia="Times New Roman" w:hAnsi="Arial" w:cs="Arial"/>
                <w:lang w:eastAsia="hr-HR"/>
              </w:rPr>
              <w:t xml:space="preserve">Po završetku savjetovanja svi pristigli doprinosi bit će razmotreni te prihvaćeni ili neprihvaćeni, uz obrazloženja koja će biti sastavni dio Izvješća o savjetovanju s javnošću. Izvješće će biti objavljeno na internetskoj stranici Grada Dubrovnika </w:t>
            </w:r>
            <w:hyperlink r:id="rId7" w:history="1">
              <w:r>
                <w:rPr>
                  <w:rStyle w:val="Hiperveza"/>
                  <w:rFonts w:ascii="Arial" w:eastAsia="Times New Roman" w:hAnsi="Arial" w:cs="Arial"/>
                  <w:lang w:eastAsia="hr-HR"/>
                </w:rPr>
                <w:t>https://www.dubrovnik.hr/savjetovanje-s-javnoscu</w:t>
              </w:r>
            </w:hyperlink>
            <w:r>
              <w:rPr>
                <w:rFonts w:ascii="Arial" w:eastAsia="Times New Roman" w:hAnsi="Arial" w:cs="Arial"/>
                <w:lang w:eastAsia="hr-HR"/>
              </w:rPr>
              <w:t>.</w:t>
            </w:r>
          </w:p>
          <w:p w14:paraId="1C19FACD" w14:textId="77777777" w:rsidR="00495377" w:rsidRDefault="00000000">
            <w:pPr>
              <w:shd w:val="clear" w:color="auto" w:fill="D0CECE"/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Ukoliko ne želite da vaši osobni podaci (ime i prezime) budu javno objavljeni molimo da to posebno istaknete pri slanju obrasca.</w:t>
            </w:r>
          </w:p>
          <w:p w14:paraId="2BB75002" w14:textId="77777777" w:rsidR="00495377" w:rsidRDefault="00495377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</w:tbl>
    <w:p w14:paraId="39074751" w14:textId="77777777" w:rsidR="00495377" w:rsidRDefault="00495377"/>
    <w:sectPr w:rsidR="00495377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DE19" w14:textId="77777777" w:rsidR="00710037" w:rsidRDefault="00710037">
      <w:pPr>
        <w:spacing w:after="0"/>
      </w:pPr>
      <w:r>
        <w:separator/>
      </w:r>
    </w:p>
  </w:endnote>
  <w:endnote w:type="continuationSeparator" w:id="0">
    <w:p w14:paraId="48FE5A31" w14:textId="77777777" w:rsidR="00710037" w:rsidRDefault="007100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3FAC1" w14:textId="77777777" w:rsidR="00710037" w:rsidRDefault="0071003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1FD2471" w14:textId="77777777" w:rsidR="00710037" w:rsidRDefault="007100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95377"/>
    <w:rsid w:val="00495377"/>
    <w:rsid w:val="00632AA7"/>
    <w:rsid w:val="00710037"/>
    <w:rsid w:val="00C3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D2ACD"/>
  <w15:docId w15:val="{7AEB7314-150E-48C8-ACE8-C3FA4204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pacing w:after="0"/>
      <w:textAlignment w:val="auto"/>
    </w:pPr>
  </w:style>
  <w:style w:type="paragraph" w:customStyle="1" w:styleId="xxmsonormal">
    <w:name w:val="x_xmsonormal"/>
    <w:basedOn w:val="Normal"/>
    <w:pPr>
      <w:spacing w:after="0"/>
    </w:pPr>
    <w:rPr>
      <w:rFonts w:cs="Calibri"/>
      <w:lang w:eastAsia="hr-HR"/>
    </w:rPr>
  </w:style>
  <w:style w:type="character" w:styleId="Hiperveza">
    <w:name w:val="Hyperlink"/>
    <w:basedOn w:val="Zadanifontodlomka"/>
    <w:rPr>
      <w:color w:val="0563C1"/>
      <w:u w:val="single"/>
    </w:rPr>
  </w:style>
  <w:style w:type="character" w:styleId="Nerijeenospominjanje">
    <w:name w:val="Unresolved Mention"/>
    <w:basedOn w:val="Zadanifontodlomk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dubrovnik.hr/savjetovanje-s-javnosc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atusko@dubrovnik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Marita Daničić</dc:creator>
  <cp:lastModifiedBy>Grad Dubrovnik</cp:lastModifiedBy>
  <cp:revision>2</cp:revision>
  <cp:lastPrinted>2024-09-11T13:06:00Z</cp:lastPrinted>
  <dcterms:created xsi:type="dcterms:W3CDTF">2026-10-09T12:36:00Z</dcterms:created>
  <dcterms:modified xsi:type="dcterms:W3CDTF">2026-10-09T12:36:00Z</dcterms:modified>
</cp:coreProperties>
</file>